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9C3A30" w14:textId="3BD3454C" w:rsidR="003475F3" w:rsidRPr="00CF6D28" w:rsidRDefault="003475F3" w:rsidP="003475F3">
      <w:pPr>
        <w:jc w:val="center"/>
        <w:rPr>
          <w:rFonts w:cstheme="minorHAnsi"/>
          <w:sz w:val="20"/>
          <w:szCs w:val="20"/>
          <w:lang w:val="ro-RO"/>
        </w:rPr>
      </w:pPr>
      <w:r w:rsidRPr="00CF6D28">
        <w:rPr>
          <w:rFonts w:cstheme="minorHAnsi"/>
          <w:sz w:val="20"/>
          <w:szCs w:val="20"/>
          <w:lang w:val="ro-RO"/>
        </w:rPr>
        <w:t>Doamn</w:t>
      </w:r>
      <w:r w:rsidR="00B22442" w:rsidRPr="00CF6D28">
        <w:rPr>
          <w:rFonts w:cstheme="minorHAnsi"/>
          <w:sz w:val="20"/>
          <w:szCs w:val="20"/>
          <w:lang w:val="ro-RO"/>
        </w:rPr>
        <w:t>ă</w:t>
      </w:r>
      <w:r w:rsidRPr="00CF6D28">
        <w:rPr>
          <w:rFonts w:cstheme="minorHAnsi"/>
          <w:sz w:val="20"/>
          <w:szCs w:val="20"/>
          <w:lang w:val="ro-RO"/>
        </w:rPr>
        <w:t>/Domnul Decan</w:t>
      </w:r>
    </w:p>
    <w:p w14:paraId="6B70F423" w14:textId="77777777" w:rsidR="003475F3" w:rsidRPr="00CF6D28" w:rsidRDefault="003475F3" w:rsidP="003475F3">
      <w:pPr>
        <w:jc w:val="both"/>
        <w:rPr>
          <w:rFonts w:cstheme="minorHAnsi"/>
          <w:sz w:val="20"/>
          <w:szCs w:val="20"/>
          <w:lang w:val="ro-RO"/>
        </w:rPr>
      </w:pPr>
    </w:p>
    <w:p w14:paraId="31E5A615" w14:textId="77777777" w:rsidR="00B22442" w:rsidRPr="00CF6D28" w:rsidRDefault="00B22442" w:rsidP="003475F3">
      <w:pPr>
        <w:jc w:val="both"/>
        <w:rPr>
          <w:rFonts w:cstheme="minorHAnsi"/>
          <w:sz w:val="20"/>
          <w:szCs w:val="20"/>
          <w:lang w:val="ro-RO"/>
        </w:rPr>
      </w:pPr>
    </w:p>
    <w:p w14:paraId="63AB5A7F" w14:textId="77777777" w:rsidR="00B22442" w:rsidRPr="00CF6D28" w:rsidRDefault="00B22442" w:rsidP="003475F3">
      <w:pPr>
        <w:jc w:val="both"/>
        <w:rPr>
          <w:rFonts w:cstheme="minorHAnsi"/>
          <w:sz w:val="20"/>
          <w:szCs w:val="20"/>
          <w:lang w:val="ro-RO"/>
        </w:rPr>
      </w:pPr>
    </w:p>
    <w:p w14:paraId="6752E576" w14:textId="455E85DF" w:rsidR="003475F3" w:rsidRPr="00CF6D28" w:rsidRDefault="003475F3" w:rsidP="003475F3">
      <w:pPr>
        <w:ind w:firstLine="708"/>
        <w:jc w:val="both"/>
        <w:rPr>
          <w:rFonts w:cstheme="minorHAnsi"/>
          <w:sz w:val="20"/>
          <w:szCs w:val="20"/>
          <w:lang w:val="ro-RO"/>
        </w:rPr>
      </w:pPr>
      <w:r w:rsidRPr="00CF6D28">
        <w:rPr>
          <w:rFonts w:cstheme="minorHAnsi"/>
          <w:sz w:val="20"/>
          <w:szCs w:val="20"/>
          <w:lang w:val="ro-RO"/>
        </w:rPr>
        <w:t>Subsemnata/subsemnatul,….......................................................</w:t>
      </w:r>
      <w:r w:rsidR="00E14C28" w:rsidRPr="00CF6D28">
        <w:rPr>
          <w:rFonts w:cstheme="minorHAnsi"/>
          <w:sz w:val="20"/>
          <w:szCs w:val="20"/>
          <w:lang w:val="ro-RO"/>
        </w:rPr>
        <w:t xml:space="preserve">, </w:t>
      </w:r>
      <w:r w:rsidRPr="00CF6D28">
        <w:rPr>
          <w:rFonts w:cstheme="minorHAnsi"/>
          <w:sz w:val="20"/>
          <w:szCs w:val="20"/>
          <w:lang w:val="ro-RO"/>
        </w:rPr>
        <w:t>CNP….............................., domiciliat în…...................................., student la Universitatea Internațională Danubius, Facultatea  ………..............................., specializarea………........................, anul …….</w:t>
      </w:r>
      <w:r w:rsidR="00B22442" w:rsidRPr="00CF6D28">
        <w:rPr>
          <w:rFonts w:cstheme="minorHAnsi"/>
          <w:sz w:val="20"/>
          <w:szCs w:val="20"/>
          <w:lang w:val="ro-RO"/>
        </w:rPr>
        <w:t>,</w:t>
      </w:r>
      <w:r w:rsidRPr="00CF6D28">
        <w:rPr>
          <w:rFonts w:cstheme="minorHAnsi"/>
          <w:sz w:val="20"/>
          <w:szCs w:val="20"/>
          <w:lang w:val="ro-RO"/>
        </w:rPr>
        <w:t xml:space="preserve"> forma de învățământ </w:t>
      </w:r>
      <w:r w:rsidR="00E14C28" w:rsidRPr="00CF6D28">
        <w:rPr>
          <w:rFonts w:cstheme="minorHAnsi"/>
          <w:sz w:val="20"/>
          <w:szCs w:val="20"/>
          <w:lang w:val="ro-RO"/>
        </w:rPr>
        <w:t>...........,</w:t>
      </w:r>
      <w:r w:rsidRPr="00CF6D28">
        <w:rPr>
          <w:rFonts w:cstheme="minorHAnsi"/>
          <w:sz w:val="20"/>
          <w:szCs w:val="20"/>
          <w:lang w:val="ro-RO"/>
        </w:rPr>
        <w:t xml:space="preserve"> vă rog să-mi aprobați eliberarea carnetului de student.</w:t>
      </w:r>
    </w:p>
    <w:p w14:paraId="062D52FB" w14:textId="77777777" w:rsidR="003475F3" w:rsidRPr="00CF6D28" w:rsidRDefault="003475F3" w:rsidP="003475F3">
      <w:pPr>
        <w:jc w:val="both"/>
        <w:rPr>
          <w:rFonts w:cstheme="minorHAnsi"/>
          <w:sz w:val="20"/>
          <w:szCs w:val="20"/>
          <w:lang w:val="ro-RO"/>
        </w:rPr>
      </w:pPr>
    </w:p>
    <w:p w14:paraId="13D5084E" w14:textId="77777777" w:rsidR="003475F3" w:rsidRPr="00CF6D28" w:rsidRDefault="003475F3" w:rsidP="003475F3">
      <w:pPr>
        <w:jc w:val="both"/>
        <w:rPr>
          <w:rFonts w:cstheme="minorHAnsi"/>
          <w:sz w:val="20"/>
          <w:szCs w:val="20"/>
          <w:lang w:val="ro-RO"/>
        </w:rPr>
      </w:pPr>
    </w:p>
    <w:p w14:paraId="6EAC56C0" w14:textId="77777777" w:rsidR="003475F3" w:rsidRPr="00CF6D28" w:rsidRDefault="003475F3" w:rsidP="003475F3">
      <w:pPr>
        <w:jc w:val="both"/>
        <w:rPr>
          <w:rFonts w:cstheme="minorHAnsi"/>
          <w:sz w:val="20"/>
          <w:szCs w:val="20"/>
          <w:lang w:val="ro-RO"/>
        </w:rPr>
      </w:pPr>
    </w:p>
    <w:p w14:paraId="6488E95A" w14:textId="795DB5AA" w:rsidR="003475F3" w:rsidRPr="00CF6D28" w:rsidRDefault="003475F3" w:rsidP="003475F3">
      <w:pPr>
        <w:jc w:val="both"/>
        <w:rPr>
          <w:rFonts w:cstheme="minorHAnsi"/>
          <w:sz w:val="20"/>
          <w:szCs w:val="20"/>
          <w:lang w:val="ro-RO"/>
        </w:rPr>
      </w:pPr>
      <w:r w:rsidRPr="00CF6D28">
        <w:rPr>
          <w:rFonts w:cstheme="minorHAnsi"/>
          <w:sz w:val="20"/>
          <w:szCs w:val="20"/>
          <w:lang w:val="ro-RO"/>
        </w:rPr>
        <w:t>Data</w:t>
      </w:r>
      <w:r w:rsidR="00B22442" w:rsidRPr="00CF6D28">
        <w:rPr>
          <w:rFonts w:cstheme="minorHAnsi"/>
          <w:sz w:val="20"/>
          <w:szCs w:val="20"/>
          <w:lang w:val="ro-RO"/>
        </w:rPr>
        <w:t>,</w:t>
      </w:r>
      <w:r w:rsidRPr="00CF6D28">
        <w:rPr>
          <w:rFonts w:cstheme="minorHAnsi"/>
          <w:sz w:val="20"/>
          <w:szCs w:val="20"/>
          <w:lang w:val="ro-RO"/>
        </w:rPr>
        <w:t xml:space="preserve">                                                                                                                    Semnătura</w:t>
      </w:r>
      <w:r w:rsidR="00B22442" w:rsidRPr="00CF6D28">
        <w:rPr>
          <w:rFonts w:cstheme="minorHAnsi"/>
          <w:sz w:val="20"/>
          <w:szCs w:val="20"/>
          <w:lang w:val="ro-RO"/>
        </w:rPr>
        <w:t>,</w:t>
      </w:r>
    </w:p>
    <w:p w14:paraId="736D0738" w14:textId="77777777" w:rsidR="003475F3" w:rsidRPr="00CF6D28" w:rsidRDefault="003475F3" w:rsidP="003475F3">
      <w:pPr>
        <w:jc w:val="both"/>
        <w:rPr>
          <w:rFonts w:cstheme="minorHAnsi"/>
          <w:sz w:val="20"/>
          <w:szCs w:val="20"/>
          <w:lang w:val="ro-RO"/>
        </w:rPr>
      </w:pPr>
    </w:p>
    <w:p w14:paraId="343C8277" w14:textId="77777777" w:rsidR="00CF6D28" w:rsidRDefault="00CF6D28" w:rsidP="00F51711">
      <w:pPr>
        <w:rPr>
          <w:sz w:val="32"/>
          <w:szCs w:val="32"/>
        </w:rPr>
      </w:pPr>
    </w:p>
    <w:p w14:paraId="107866DE" w14:textId="77777777" w:rsidR="00CF6D28" w:rsidRDefault="00CF6D28" w:rsidP="00CF6D28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Aviz Decan:</w:t>
      </w:r>
    </w:p>
    <w:p w14:paraId="02B16B01" w14:textId="77777777" w:rsidR="00CF6D28" w:rsidRDefault="00CF6D28" w:rsidP="00CF6D28">
      <w:pPr>
        <w:rPr>
          <w:rFonts w:cstheme="minorHAnsi"/>
          <w:sz w:val="20"/>
          <w:szCs w:val="20"/>
        </w:rPr>
      </w:pPr>
    </w:p>
    <w:p w14:paraId="5F625B1E" w14:textId="77777777" w:rsidR="00CF6D28" w:rsidRDefault="00CF6D28" w:rsidP="00CF6D28">
      <w:pPr>
        <w:rPr>
          <w:rFonts w:cstheme="minorHAnsi"/>
          <w:sz w:val="20"/>
          <w:szCs w:val="20"/>
        </w:rPr>
      </w:pPr>
    </w:p>
    <w:p w14:paraId="6CEE1843" w14:textId="77777777" w:rsidR="00CF6D28" w:rsidRDefault="00CF6D28" w:rsidP="00CF6D28">
      <w:pPr>
        <w:rPr>
          <w:rFonts w:cstheme="minorHAnsi"/>
          <w:sz w:val="20"/>
          <w:szCs w:val="20"/>
        </w:rPr>
      </w:pPr>
    </w:p>
    <w:p w14:paraId="091CD151" w14:textId="71DB9A3D" w:rsidR="00CF6D28" w:rsidRDefault="00CF6D28" w:rsidP="00CF6D28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Aviz Departament </w:t>
      </w:r>
      <w:proofErr w:type="spellStart"/>
      <w:r>
        <w:rPr>
          <w:rFonts w:cstheme="minorHAnsi"/>
          <w:sz w:val="20"/>
          <w:szCs w:val="20"/>
        </w:rPr>
        <w:t>Financiar</w:t>
      </w:r>
      <w:proofErr w:type="spellEnd"/>
      <w:r>
        <w:rPr>
          <w:rFonts w:cstheme="minorHAnsi"/>
          <w:sz w:val="20"/>
          <w:szCs w:val="20"/>
        </w:rPr>
        <w:t>:</w:t>
      </w:r>
    </w:p>
    <w:p w14:paraId="3196C2C7" w14:textId="77777777" w:rsidR="00CF6D28" w:rsidRDefault="00CF6D28" w:rsidP="00CF6D28">
      <w:pPr>
        <w:rPr>
          <w:rFonts w:cstheme="minorHAnsi"/>
          <w:sz w:val="20"/>
          <w:szCs w:val="20"/>
        </w:rPr>
      </w:pPr>
    </w:p>
    <w:p w14:paraId="7FBB2887" w14:textId="77777777" w:rsidR="00CF6D28" w:rsidRDefault="00CF6D28" w:rsidP="00CF6D28">
      <w:pPr>
        <w:rPr>
          <w:rFonts w:cstheme="minorHAnsi"/>
          <w:sz w:val="20"/>
          <w:szCs w:val="20"/>
        </w:rPr>
      </w:pPr>
    </w:p>
    <w:p w14:paraId="26C42929" w14:textId="77777777" w:rsidR="00CF6D28" w:rsidRDefault="00CF6D28" w:rsidP="00CF6D28">
      <w:pPr>
        <w:rPr>
          <w:rFonts w:cstheme="minorHAnsi"/>
          <w:sz w:val="20"/>
          <w:szCs w:val="20"/>
        </w:rPr>
      </w:pPr>
    </w:p>
    <w:p w14:paraId="4A0EB3E2" w14:textId="77777777" w:rsidR="00CF6D28" w:rsidRDefault="00CF6D28" w:rsidP="00CF6D28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Aviz Rector:</w:t>
      </w:r>
    </w:p>
    <w:p w14:paraId="3117D439" w14:textId="77777777" w:rsidR="00CF6D28" w:rsidRDefault="00CF6D28" w:rsidP="00CF6D28">
      <w:pPr>
        <w:rPr>
          <w:rFonts w:ascii="Times New Roman" w:hAnsi="Times New Roman" w:cs="Times New Roman"/>
          <w:sz w:val="24"/>
          <w:szCs w:val="24"/>
        </w:rPr>
      </w:pPr>
    </w:p>
    <w:p w14:paraId="2CE83489" w14:textId="77777777" w:rsidR="00CF6D28" w:rsidRPr="00E14C28" w:rsidRDefault="00CF6D28" w:rsidP="00F51711">
      <w:pPr>
        <w:rPr>
          <w:sz w:val="32"/>
          <w:szCs w:val="32"/>
        </w:rPr>
      </w:pPr>
    </w:p>
    <w:sectPr w:rsidR="00CF6D28" w:rsidRPr="00E14C28" w:rsidSect="005855BF">
      <w:headerReference w:type="default" r:id="rId6"/>
      <w:footerReference w:type="default" r:id="rId7"/>
      <w:pgSz w:w="11906" w:h="16838"/>
      <w:pgMar w:top="3403" w:right="1440" w:bottom="1843" w:left="1440" w:header="3175" w:footer="10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161A15" w14:textId="77777777" w:rsidR="001673A9" w:rsidRDefault="001673A9" w:rsidP="000D3236">
      <w:pPr>
        <w:spacing w:after="0" w:line="240" w:lineRule="auto"/>
      </w:pPr>
      <w:r>
        <w:separator/>
      </w:r>
    </w:p>
  </w:endnote>
  <w:endnote w:type="continuationSeparator" w:id="0">
    <w:p w14:paraId="7C0F2F53" w14:textId="77777777" w:rsidR="001673A9" w:rsidRDefault="001673A9" w:rsidP="000D32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A4974B" w14:textId="77777777" w:rsidR="00F51711" w:rsidRDefault="0010176A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B304212" wp14:editId="45637BAA">
          <wp:simplePos x="914400" y="8982075"/>
          <wp:positionH relativeFrom="column">
            <wp:align>center</wp:align>
          </wp:positionH>
          <wp:positionV relativeFrom="page">
            <wp:align>bottom</wp:align>
          </wp:positionV>
          <wp:extent cx="7574400" cy="1018800"/>
          <wp:effectExtent l="0" t="0" r="762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4400" cy="101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55AB00" w14:textId="77777777" w:rsidR="001673A9" w:rsidRDefault="001673A9" w:rsidP="000D3236">
      <w:pPr>
        <w:spacing w:after="0" w:line="240" w:lineRule="auto"/>
      </w:pPr>
      <w:r>
        <w:separator/>
      </w:r>
    </w:p>
  </w:footnote>
  <w:footnote w:type="continuationSeparator" w:id="0">
    <w:p w14:paraId="06259B0E" w14:textId="77777777" w:rsidR="001673A9" w:rsidRDefault="001673A9" w:rsidP="000D32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4D6E5C" w14:textId="77777777" w:rsidR="000D3236" w:rsidRDefault="00135F7D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D215E2C" wp14:editId="6426AFB9">
          <wp:simplePos x="0" y="0"/>
          <wp:positionH relativeFrom="column">
            <wp:posOffset>-908685</wp:posOffset>
          </wp:positionH>
          <wp:positionV relativeFrom="page">
            <wp:posOffset>-190500</wp:posOffset>
          </wp:positionV>
          <wp:extent cx="7549200" cy="2156400"/>
          <wp:effectExtent l="0" t="0" r="0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9200" cy="215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75F3"/>
    <w:rsid w:val="0000229D"/>
    <w:rsid w:val="000D3236"/>
    <w:rsid w:val="0010176A"/>
    <w:rsid w:val="00135F7D"/>
    <w:rsid w:val="001673A9"/>
    <w:rsid w:val="00221EC4"/>
    <w:rsid w:val="002659A7"/>
    <w:rsid w:val="003475F3"/>
    <w:rsid w:val="003E19EE"/>
    <w:rsid w:val="003F196A"/>
    <w:rsid w:val="003F42AB"/>
    <w:rsid w:val="004924D8"/>
    <w:rsid w:val="0052102F"/>
    <w:rsid w:val="005855BF"/>
    <w:rsid w:val="005F5F5C"/>
    <w:rsid w:val="00750DF5"/>
    <w:rsid w:val="007B25F1"/>
    <w:rsid w:val="00AA0725"/>
    <w:rsid w:val="00B22442"/>
    <w:rsid w:val="00BE1683"/>
    <w:rsid w:val="00C63D81"/>
    <w:rsid w:val="00CF02D0"/>
    <w:rsid w:val="00CF6D28"/>
    <w:rsid w:val="00DB7631"/>
    <w:rsid w:val="00DE39E1"/>
    <w:rsid w:val="00E14C28"/>
    <w:rsid w:val="00EA3A78"/>
    <w:rsid w:val="00F51711"/>
    <w:rsid w:val="00FE1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3885AB"/>
  <w15:chartTrackingRefBased/>
  <w15:docId w15:val="{D6D8765B-DD7A-4A04-B7E7-748D44B38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75F3"/>
    <w:pPr>
      <w:spacing w:line="252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3236"/>
    <w:pPr>
      <w:tabs>
        <w:tab w:val="center" w:pos="4513"/>
        <w:tab w:val="right" w:pos="9026"/>
      </w:tabs>
      <w:spacing w:after="0" w:line="240" w:lineRule="auto"/>
    </w:pPr>
    <w:rPr>
      <w:lang w:val="ro-RO"/>
    </w:rPr>
  </w:style>
  <w:style w:type="character" w:customStyle="1" w:styleId="HeaderChar">
    <w:name w:val="Header Char"/>
    <w:basedOn w:val="DefaultParagraphFont"/>
    <w:link w:val="Header"/>
    <w:uiPriority w:val="99"/>
    <w:rsid w:val="000D3236"/>
  </w:style>
  <w:style w:type="paragraph" w:styleId="Footer">
    <w:name w:val="footer"/>
    <w:basedOn w:val="Normal"/>
    <w:link w:val="FooterChar"/>
    <w:uiPriority w:val="99"/>
    <w:unhideWhenUsed/>
    <w:rsid w:val="000D3236"/>
    <w:pPr>
      <w:tabs>
        <w:tab w:val="center" w:pos="4513"/>
        <w:tab w:val="right" w:pos="9026"/>
      </w:tabs>
      <w:spacing w:after="0" w:line="240" w:lineRule="auto"/>
    </w:pPr>
    <w:rPr>
      <w:lang w:val="ro-RO"/>
    </w:rPr>
  </w:style>
  <w:style w:type="character" w:customStyle="1" w:styleId="FooterChar">
    <w:name w:val="Footer Char"/>
    <w:basedOn w:val="DefaultParagraphFont"/>
    <w:link w:val="Footer"/>
    <w:uiPriority w:val="99"/>
    <w:rsid w:val="000D32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Antet_RO-EN_DIU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Antet_RO-EN_DIU.dotx</Template>
  <TotalTime>2</TotalTime>
  <Pages>1</Pages>
  <Words>46</Words>
  <Characters>583</Characters>
  <Application>Microsoft Office Word</Application>
  <DocSecurity>0</DocSecurity>
  <Lines>32</Lines>
  <Paragraphs>8</Paragraphs>
  <ScaleCrop>false</ScaleCrop>
  <Company/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Nicoleta</dc:creator>
  <cp:keywords/>
  <dc:description/>
  <cp:lastModifiedBy>Copilot Secretariat</cp:lastModifiedBy>
  <cp:revision>5</cp:revision>
  <cp:lastPrinted>2025-10-17T06:04:00Z</cp:lastPrinted>
  <dcterms:created xsi:type="dcterms:W3CDTF">2025-10-10T06:54:00Z</dcterms:created>
  <dcterms:modified xsi:type="dcterms:W3CDTF">2025-10-31T05:24:00Z</dcterms:modified>
</cp:coreProperties>
</file>